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4853A8" w14:textId="556FFDDF" w:rsidR="001222BD" w:rsidRDefault="00B96726">
      <w:pPr>
        <w:pStyle w:val="Corpotesto"/>
        <w:spacing w:before="0"/>
        <w:ind w:left="206"/>
        <w:rPr>
          <w:rFonts w:ascii="Times New Roman"/>
          <w:sz w:val="20"/>
        </w:rPr>
      </w:pPr>
      <w:r w:rsidRPr="00777A99">
        <w:rPr>
          <w:rFonts w:ascii="Times New Roman"/>
          <w:noProof/>
          <w:sz w:val="20"/>
          <w:lang w:eastAsia="it-IT"/>
        </w:rPr>
        <w:drawing>
          <wp:inline distT="0" distB="0" distL="0" distR="0" wp14:anchorId="57AE61FF" wp14:editId="50D6A475">
            <wp:extent cx="5972175" cy="16002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24912" w14:textId="77777777" w:rsidR="001222BD" w:rsidRDefault="001222BD">
      <w:pPr>
        <w:rPr>
          <w:rFonts w:ascii="Times New Roman"/>
          <w:sz w:val="19"/>
        </w:rPr>
        <w:sectPr w:rsidR="001222BD">
          <w:type w:val="continuous"/>
          <w:pgSz w:w="11910" w:h="16840"/>
          <w:pgMar w:top="1420" w:right="1020" w:bottom="280" w:left="1020" w:header="720" w:footer="720" w:gutter="0"/>
          <w:cols w:space="720"/>
        </w:sectPr>
      </w:pPr>
    </w:p>
    <w:p w14:paraId="1C639707" w14:textId="77777777" w:rsidR="00B96726" w:rsidRDefault="00B96726" w:rsidP="00B96726">
      <w:pPr>
        <w:pStyle w:val="Corpotesto"/>
        <w:spacing w:before="0"/>
        <w:ind w:left="0" w:right="109"/>
      </w:pPr>
    </w:p>
    <w:p w14:paraId="6153D23B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b/>
          <w:bCs/>
          <w:kern w:val="2"/>
          <w:sz w:val="22"/>
          <w:szCs w:val="22"/>
          <w:u w:val="single" w:color="000000"/>
        </w:rPr>
        <w:t>MODULO RICHIESTA VISITA GUIDATA</w:t>
      </w:r>
    </w:p>
    <w:p w14:paraId="67B50CA7" w14:textId="77777777" w:rsidR="00B96726" w:rsidRPr="00B96726" w:rsidRDefault="00B96726" w:rsidP="00B96726">
      <w:pPr>
        <w:keepNext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5670" w:firstLine="1560"/>
        <w:jc w:val="both"/>
        <w:outlineLvl w:val="2"/>
        <w:rPr>
          <w:color w:val="000000"/>
          <w:kern w:val="2"/>
          <w:u w:color="000000"/>
        </w:rPr>
      </w:pPr>
      <w:r w:rsidRPr="00B96726">
        <w:rPr>
          <w:rFonts w:eastAsia="Arial Unicode MS" w:cs="Arial Unicode MS"/>
          <w:color w:val="000000"/>
          <w:kern w:val="2"/>
          <w:u w:color="000000"/>
        </w:rPr>
        <w:t xml:space="preserve">Al Dirigente Scolastico </w:t>
      </w:r>
    </w:p>
    <w:p w14:paraId="27B3601A" w14:textId="77777777" w:rsidR="00B96726" w:rsidRPr="00B96726" w:rsidRDefault="00B96726" w:rsidP="00B96726">
      <w:pPr>
        <w:keepNext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left="5670" w:firstLine="1560"/>
        <w:jc w:val="both"/>
        <w:outlineLvl w:val="2"/>
        <w:rPr>
          <w:color w:val="000000"/>
          <w:kern w:val="2"/>
          <w:u w:color="000000"/>
        </w:rPr>
      </w:pPr>
      <w:r w:rsidRPr="00B96726">
        <w:rPr>
          <w:rFonts w:eastAsia="Arial Unicode MS" w:cs="Arial Unicode MS"/>
          <w:color w:val="000000"/>
          <w:kern w:val="2"/>
          <w:u w:color="000000"/>
        </w:rPr>
        <w:t>dell’I.C. Buonarroti</w:t>
      </w:r>
    </w:p>
    <w:p w14:paraId="277A7B78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b/>
          <w:bCs/>
          <w:kern w:val="2"/>
          <w:sz w:val="22"/>
          <w:szCs w:val="22"/>
          <w:u w:color="000000"/>
        </w:rPr>
        <w:t>OGGETTO</w:t>
      </w:r>
      <w:r>
        <w:rPr>
          <w:rFonts w:ascii="Calibri" w:hAnsi="Calibri"/>
          <w:kern w:val="2"/>
          <w:sz w:val="22"/>
          <w:szCs w:val="22"/>
          <w:u w:color="000000"/>
        </w:rPr>
        <w:t xml:space="preserve">: Richiesta di autorizzazione per </w:t>
      </w:r>
      <w:r>
        <w:rPr>
          <w:rFonts w:ascii="Calibri" w:hAnsi="Calibri"/>
          <w:b/>
          <w:bCs/>
          <w:kern w:val="2"/>
          <w:sz w:val="22"/>
          <w:szCs w:val="22"/>
          <w:u w:color="000000"/>
        </w:rPr>
        <w:t>visita guidata</w:t>
      </w:r>
      <w:r>
        <w:rPr>
          <w:rFonts w:ascii="Calibri" w:hAnsi="Calibri"/>
          <w:kern w:val="2"/>
          <w:sz w:val="22"/>
          <w:szCs w:val="22"/>
          <w:u w:color="000000"/>
        </w:rPr>
        <w:t xml:space="preserve"> </w:t>
      </w:r>
      <w:r>
        <w:rPr>
          <w:rFonts w:ascii="Calibri" w:hAnsi="Calibri"/>
          <w:kern w:val="2"/>
          <w:sz w:val="22"/>
          <w:szCs w:val="22"/>
          <w:u w:color="000000"/>
        </w:rPr>
        <w:tab/>
      </w:r>
      <w:r>
        <w:rPr>
          <w:rFonts w:ascii="Calibri" w:hAnsi="Calibri"/>
          <w:kern w:val="2"/>
          <w:sz w:val="22"/>
          <w:szCs w:val="22"/>
          <w:u w:color="000000"/>
        </w:rPr>
        <w:tab/>
      </w:r>
    </w:p>
    <w:p w14:paraId="1035FE47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0BCE2B3E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tbl>
      <w:tblPr>
        <w:tblStyle w:val="TableNormal"/>
        <w:tblW w:w="4957" w:type="pct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ook w:val="04A0" w:firstRow="1" w:lastRow="0" w:firstColumn="1" w:lastColumn="0" w:noHBand="0" w:noVBand="1"/>
      </w:tblPr>
      <w:tblGrid>
        <w:gridCol w:w="4698"/>
        <w:gridCol w:w="5077"/>
      </w:tblGrid>
      <w:tr w:rsidR="00FB53B9" w14:paraId="0FED9941" w14:textId="77777777" w:rsidTr="00FB53B9">
        <w:trPr>
          <w:trHeight w:hRule="exact" w:val="375"/>
          <w:jc w:val="center"/>
        </w:trPr>
        <w:tc>
          <w:tcPr>
            <w:tcW w:w="2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D346B8" w14:textId="2C0E45E3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 w:line="480" w:lineRule="auto"/>
              <w:jc w:val="both"/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PLESSO:</w:t>
            </w:r>
          </w:p>
          <w:p w14:paraId="454CEEC3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 w:line="480" w:lineRule="auto"/>
              <w:jc w:val="both"/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</w:pPr>
          </w:p>
          <w:p w14:paraId="33709AAA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 w:line="480" w:lineRule="auto"/>
              <w:jc w:val="both"/>
            </w:pPr>
          </w:p>
        </w:tc>
        <w:tc>
          <w:tcPr>
            <w:tcW w:w="2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A2DD9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CLASSE:</w:t>
            </w:r>
          </w:p>
        </w:tc>
      </w:tr>
      <w:tr w:rsidR="00FB53B9" w14:paraId="187F77F0" w14:textId="77777777" w:rsidTr="00FB53B9">
        <w:trPr>
          <w:trHeight w:hRule="exact" w:val="375"/>
          <w:jc w:val="center"/>
        </w:trPr>
        <w:tc>
          <w:tcPr>
            <w:tcW w:w="24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1D07AB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Numero alunni:</w:t>
            </w:r>
          </w:p>
        </w:tc>
        <w:tc>
          <w:tcPr>
            <w:tcW w:w="25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BE650" w14:textId="2B30C141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 xml:space="preserve">di cui </w:t>
            </w: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con Legge 104</w:t>
            </w: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:</w:t>
            </w:r>
          </w:p>
        </w:tc>
      </w:tr>
      <w:tr w:rsidR="00FB53B9" w14:paraId="548F6179" w14:textId="77777777" w:rsidTr="00FB53B9">
        <w:trPr>
          <w:trHeight w:hRule="exact" w:val="375"/>
          <w:jc w:val="center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8E2BD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DESTINAZIONE:</w:t>
            </w:r>
          </w:p>
        </w:tc>
      </w:tr>
      <w:tr w:rsidR="00FB53B9" w14:paraId="2DE72FE2" w14:textId="77777777" w:rsidTr="00FB53B9">
        <w:trPr>
          <w:trHeight w:hRule="exact" w:val="375"/>
          <w:jc w:val="center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B3FB1" w14:textId="77777777" w:rsidR="00FB53B9" w:rsidRDefault="00FB53B9" w:rsidP="007F26CE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DATA DELLA VISITA:</w:t>
            </w:r>
          </w:p>
        </w:tc>
      </w:tr>
    </w:tbl>
    <w:p w14:paraId="65545169" w14:textId="77777777" w:rsidR="00FB53B9" w:rsidRDefault="00FB53B9" w:rsidP="00FB53B9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763F4F54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tbl>
      <w:tblPr>
        <w:tblStyle w:val="TableNormal"/>
        <w:tblW w:w="977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1"/>
        <w:gridCol w:w="2410"/>
        <w:gridCol w:w="1877"/>
        <w:gridCol w:w="1000"/>
        <w:gridCol w:w="950"/>
        <w:gridCol w:w="1588"/>
      </w:tblGrid>
      <w:tr w:rsidR="00B96726" w14:paraId="2099333F" w14:textId="77777777" w:rsidTr="00FB53B9">
        <w:trPr>
          <w:trHeight w:val="22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8922F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Il/la sottoscritto/a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CC4E2" w14:textId="77777777" w:rsidR="00B96726" w:rsidRDefault="00B96726" w:rsidP="00723DD1"/>
        </w:tc>
        <w:tc>
          <w:tcPr>
            <w:tcW w:w="2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9C13B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docente in servizio nel plesso</w:t>
            </w:r>
          </w:p>
        </w:tc>
        <w:tc>
          <w:tcPr>
            <w:tcW w:w="2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6EEF0" w14:textId="77777777" w:rsidR="00B96726" w:rsidRDefault="00B96726" w:rsidP="00723DD1"/>
        </w:tc>
      </w:tr>
      <w:tr w:rsidR="00B96726" w14:paraId="0039493D" w14:textId="77777777" w:rsidTr="00FB53B9">
        <w:trPr>
          <w:trHeight w:val="221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FCB5C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b/>
                <w:bCs/>
                <w:kern w:val="2"/>
                <w:sz w:val="22"/>
                <w:szCs w:val="22"/>
                <w:u w:color="000000"/>
                <w:lang w:val="it-IT"/>
              </w:rPr>
              <w:t>chiede l’autorizzazione</w:t>
            </w: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 xml:space="preserve"> ad effettuare la visita guidata in oggetto </w:t>
            </w:r>
          </w:p>
        </w:tc>
      </w:tr>
      <w:tr w:rsidR="00B96726" w14:paraId="4293415D" w14:textId="77777777" w:rsidTr="00FB53B9">
        <w:trPr>
          <w:trHeight w:val="221"/>
          <w:jc w:val="center"/>
        </w:trPr>
        <w:tc>
          <w:tcPr>
            <w:tcW w:w="4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B6135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approvata nel C. d C./Interclasse del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D0300" w14:textId="77777777" w:rsidR="00B96726" w:rsidRDefault="00B96726" w:rsidP="00723DD1"/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8E991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cfr. verbale n.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56652" w14:textId="77777777" w:rsidR="00B96726" w:rsidRDefault="00B96726" w:rsidP="00723DD1"/>
        </w:tc>
      </w:tr>
      <w:tr w:rsidR="00B96726" w14:paraId="68EF1E31" w14:textId="77777777" w:rsidTr="00FB53B9">
        <w:trPr>
          <w:trHeight w:val="738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F6414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Motivazioni didattico-educative:</w:t>
            </w:r>
          </w:p>
        </w:tc>
      </w:tr>
      <w:tr w:rsidR="00B96726" w14:paraId="63C4889E" w14:textId="77777777" w:rsidTr="00FB53B9">
        <w:trPr>
          <w:trHeight w:val="22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63038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Mezzo di trasporto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495D5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□ pullman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4DCC8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 xml:space="preserve">□ treno  </w:t>
            </w:r>
          </w:p>
        </w:tc>
        <w:tc>
          <w:tcPr>
            <w:tcW w:w="3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69450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□ altro (specificare)</w:t>
            </w:r>
          </w:p>
        </w:tc>
      </w:tr>
      <w:tr w:rsidR="00B96726" w14:paraId="553C7040" w14:textId="77777777" w:rsidTr="00FB53B9">
        <w:trPr>
          <w:trHeight w:val="221"/>
          <w:jc w:val="center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BA0126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Richiesta guida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AC9EC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</w:tabs>
              <w:suppressAutoHyphens/>
              <w:spacing w:before="0" w:line="480" w:lineRule="auto"/>
              <w:jc w:val="both"/>
            </w:pPr>
            <w:proofErr w:type="gramStart"/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□  s</w:t>
            </w:r>
            <w:r>
              <w:rPr>
                <w:rFonts w:ascii="Calibri" w:hAnsi="Calibri"/>
                <w:kern w:val="2"/>
                <w:sz w:val="22"/>
                <w:szCs w:val="22"/>
                <w:u w:color="000000"/>
              </w:rPr>
              <w:t>ì</w:t>
            </w:r>
            <w:proofErr w:type="gramEnd"/>
          </w:p>
        </w:tc>
        <w:tc>
          <w:tcPr>
            <w:tcW w:w="5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148A3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uppressAutoHyphens/>
              <w:spacing w:before="0" w:line="480" w:lineRule="auto"/>
              <w:jc w:val="both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□ no</w:t>
            </w:r>
          </w:p>
        </w:tc>
      </w:tr>
      <w:tr w:rsidR="00B96726" w14:paraId="1C6D5A1F" w14:textId="77777777" w:rsidTr="00FB53B9">
        <w:trPr>
          <w:trHeight w:val="481"/>
          <w:jc w:val="center"/>
        </w:trPr>
        <w:tc>
          <w:tcPr>
            <w:tcW w:w="4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B3BB1" w14:textId="77777777" w:rsidR="00B96726" w:rsidRDefault="00B96726" w:rsidP="00723DD1">
            <w:pPr>
              <w:pStyle w:val="Didefault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uppressAutoHyphens/>
              <w:spacing w:before="0"/>
            </w:pPr>
            <w:r>
              <w:rPr>
                <w:rFonts w:ascii="Calibri" w:hAnsi="Calibri"/>
                <w:kern w:val="2"/>
                <w:sz w:val="22"/>
                <w:szCs w:val="22"/>
                <w:u w:color="000000"/>
                <w:lang w:val="it-IT"/>
              </w:rPr>
              <w:t>Altre richieste specifiche (eventuali ingressi):</w:t>
            </w:r>
          </w:p>
        </w:tc>
        <w:tc>
          <w:tcPr>
            <w:tcW w:w="5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DB31D" w14:textId="77777777" w:rsidR="00B96726" w:rsidRDefault="00B96726" w:rsidP="00723DD1"/>
        </w:tc>
      </w:tr>
    </w:tbl>
    <w:p w14:paraId="2A271108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37C53B78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t xml:space="preserve">Cognome nome (in stampatello) e </w:t>
      </w:r>
      <w:r>
        <w:rPr>
          <w:rFonts w:ascii="Calibri" w:hAnsi="Calibri"/>
          <w:b/>
          <w:bCs/>
          <w:kern w:val="2"/>
          <w:sz w:val="22"/>
          <w:szCs w:val="22"/>
          <w:u w:color="000000"/>
        </w:rPr>
        <w:t>firma</w:t>
      </w:r>
      <w:r>
        <w:rPr>
          <w:rFonts w:ascii="Calibri" w:hAnsi="Calibri"/>
          <w:kern w:val="2"/>
          <w:sz w:val="22"/>
          <w:szCs w:val="22"/>
          <w:u w:color="000000"/>
        </w:rPr>
        <w:t xml:space="preserve"> dei docenti che accompagnano gli studenti (1:15)</w:t>
      </w:r>
    </w:p>
    <w:tbl>
      <w:tblPr>
        <w:tblStyle w:val="TableNormal"/>
        <w:tblW w:w="963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25"/>
        <w:gridCol w:w="3214"/>
      </w:tblGrid>
      <w:tr w:rsidR="00B96726" w14:paraId="5A6CC8FE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74316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56A52" w14:textId="77777777" w:rsidR="00B96726" w:rsidRDefault="00B96726" w:rsidP="00723DD1"/>
        </w:tc>
      </w:tr>
      <w:tr w:rsidR="00B96726" w14:paraId="0E5F8958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67A632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F918D" w14:textId="77777777" w:rsidR="00B96726" w:rsidRDefault="00B96726" w:rsidP="00723DD1"/>
        </w:tc>
      </w:tr>
      <w:tr w:rsidR="00B96726" w14:paraId="564F90C8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24B483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DBA43" w14:textId="77777777" w:rsidR="00B96726" w:rsidRDefault="00B96726" w:rsidP="00723DD1"/>
        </w:tc>
      </w:tr>
      <w:tr w:rsidR="00B96726" w14:paraId="7B3CAEE9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21D7A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E19C79" w14:textId="77777777" w:rsidR="00B96726" w:rsidRDefault="00B96726" w:rsidP="00723DD1"/>
        </w:tc>
      </w:tr>
    </w:tbl>
    <w:p w14:paraId="620F227E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62E58F73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hAnsi="Calibri"/>
          <w:kern w:val="2"/>
          <w:sz w:val="22"/>
          <w:szCs w:val="22"/>
          <w:u w:color="000000"/>
        </w:rPr>
      </w:pPr>
    </w:p>
    <w:p w14:paraId="3F4AF833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hAnsi="Calibri"/>
          <w:kern w:val="2"/>
          <w:sz w:val="22"/>
          <w:szCs w:val="22"/>
          <w:u w:color="000000"/>
        </w:rPr>
      </w:pPr>
    </w:p>
    <w:p w14:paraId="20014C7E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hAnsi="Calibri"/>
          <w:kern w:val="2"/>
          <w:sz w:val="22"/>
          <w:szCs w:val="22"/>
          <w:u w:color="000000"/>
        </w:rPr>
      </w:pPr>
    </w:p>
    <w:p w14:paraId="71804264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hAnsi="Calibri"/>
          <w:kern w:val="2"/>
          <w:sz w:val="22"/>
          <w:szCs w:val="22"/>
          <w:u w:color="000000"/>
        </w:rPr>
      </w:pPr>
    </w:p>
    <w:p w14:paraId="79AB33BB" w14:textId="6CE03C90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lastRenderedPageBreak/>
        <w:t xml:space="preserve">Cognome nome (in stampatello) e </w:t>
      </w:r>
      <w:r>
        <w:rPr>
          <w:rFonts w:ascii="Calibri" w:hAnsi="Calibri"/>
          <w:b/>
          <w:bCs/>
          <w:kern w:val="2"/>
          <w:sz w:val="22"/>
          <w:szCs w:val="22"/>
          <w:u w:color="000000"/>
        </w:rPr>
        <w:t>firma</w:t>
      </w:r>
      <w:r>
        <w:rPr>
          <w:rFonts w:ascii="Calibri" w:hAnsi="Calibri"/>
          <w:kern w:val="2"/>
          <w:sz w:val="22"/>
          <w:szCs w:val="22"/>
          <w:u w:color="000000"/>
        </w:rPr>
        <w:t xml:space="preserve"> dei docenti sostituti (</w:t>
      </w:r>
      <w:r w:rsidRPr="00FB53B9">
        <w:rPr>
          <w:rFonts w:ascii="Calibri" w:hAnsi="Calibri"/>
          <w:color w:val="auto"/>
          <w:kern w:val="2"/>
          <w:sz w:val="22"/>
          <w:szCs w:val="22"/>
          <w:u w:color="000000"/>
        </w:rPr>
        <w:t>1 per ciascun gruppo classe)</w:t>
      </w:r>
    </w:p>
    <w:tbl>
      <w:tblPr>
        <w:tblStyle w:val="TableNormal"/>
        <w:tblW w:w="963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25"/>
        <w:gridCol w:w="3214"/>
      </w:tblGrid>
      <w:tr w:rsidR="00B96726" w14:paraId="39A4412E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EC85B8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2B632" w14:textId="77777777" w:rsidR="00B96726" w:rsidRDefault="00B96726" w:rsidP="00723DD1"/>
        </w:tc>
      </w:tr>
      <w:tr w:rsidR="00B96726" w14:paraId="2C3E72AC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55135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E953BD" w14:textId="77777777" w:rsidR="00B96726" w:rsidRDefault="00B96726" w:rsidP="00723DD1"/>
        </w:tc>
      </w:tr>
      <w:tr w:rsidR="00B96726" w14:paraId="13233187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C1F15F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5AEE5" w14:textId="77777777" w:rsidR="00B96726" w:rsidRDefault="00B96726" w:rsidP="00723DD1"/>
        </w:tc>
      </w:tr>
      <w:tr w:rsidR="00B96726" w14:paraId="0845C035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FD392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D46579" w14:textId="77777777" w:rsidR="00B96726" w:rsidRDefault="00B96726" w:rsidP="00723DD1"/>
        </w:tc>
      </w:tr>
    </w:tbl>
    <w:p w14:paraId="76EB5E6F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1C56EE2F" w14:textId="77777777" w:rsidR="00FB53B9" w:rsidRDefault="00FB53B9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hAnsi="Calibri"/>
          <w:kern w:val="2"/>
          <w:sz w:val="22"/>
          <w:szCs w:val="22"/>
          <w:u w:color="000000"/>
        </w:rPr>
      </w:pPr>
    </w:p>
    <w:p w14:paraId="3E92B678" w14:textId="22BF34BD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t xml:space="preserve">Cognome nome (in stampatello) e </w:t>
      </w:r>
      <w:r>
        <w:rPr>
          <w:rFonts w:ascii="Calibri" w:hAnsi="Calibri"/>
          <w:b/>
          <w:bCs/>
          <w:kern w:val="2"/>
          <w:sz w:val="22"/>
          <w:szCs w:val="22"/>
          <w:u w:color="000000"/>
        </w:rPr>
        <w:t xml:space="preserve">firma </w:t>
      </w:r>
      <w:r>
        <w:rPr>
          <w:rFonts w:ascii="Calibri" w:hAnsi="Calibri"/>
          <w:kern w:val="2"/>
          <w:sz w:val="22"/>
          <w:szCs w:val="22"/>
          <w:u w:color="000000"/>
        </w:rPr>
        <w:t>docenti di sostegno (1:1)</w:t>
      </w:r>
    </w:p>
    <w:tbl>
      <w:tblPr>
        <w:tblStyle w:val="TableNormal"/>
        <w:tblW w:w="963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25"/>
        <w:gridCol w:w="3214"/>
      </w:tblGrid>
      <w:tr w:rsidR="00B96726" w14:paraId="18AEF127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EF409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4B9F6" w14:textId="77777777" w:rsidR="00B96726" w:rsidRDefault="00B96726" w:rsidP="00723DD1"/>
        </w:tc>
      </w:tr>
      <w:tr w:rsidR="00B96726" w14:paraId="7F7CEE04" w14:textId="77777777" w:rsidTr="00723DD1">
        <w:trPr>
          <w:trHeight w:hRule="exact" w:val="221"/>
          <w:jc w:val="center"/>
        </w:trPr>
        <w:tc>
          <w:tcPr>
            <w:tcW w:w="6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63665" w14:textId="77777777" w:rsidR="00B96726" w:rsidRDefault="00B96726" w:rsidP="00723DD1"/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417046" w14:textId="77777777" w:rsidR="00B96726" w:rsidRDefault="00B96726" w:rsidP="00723DD1"/>
        </w:tc>
      </w:tr>
    </w:tbl>
    <w:p w14:paraId="76C3FF51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jc w:val="center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5826CDF8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ind w:left="5103" w:hanging="5103"/>
        <w:jc w:val="right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t xml:space="preserve">             Il Docente referente</w:t>
      </w:r>
    </w:p>
    <w:p w14:paraId="63B8938F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rPr>
          <w:rFonts w:ascii="Calibri" w:eastAsia="Calibri" w:hAnsi="Calibri" w:cs="Calibri"/>
          <w:kern w:val="2"/>
          <w:sz w:val="22"/>
          <w:szCs w:val="22"/>
          <w:u w:color="000000"/>
        </w:rPr>
      </w:pPr>
    </w:p>
    <w:p w14:paraId="3B01C771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ind w:left="5103" w:hanging="5103"/>
        <w:jc w:val="right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t>___________________________</w:t>
      </w:r>
    </w:p>
    <w:p w14:paraId="78BAE5C3" w14:textId="77777777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6237"/>
        <w:rPr>
          <w:rFonts w:ascii="Calibri" w:hAnsi="Calibri"/>
          <w:kern w:val="2"/>
          <w:sz w:val="22"/>
          <w:szCs w:val="22"/>
          <w:u w:color="000000"/>
        </w:rPr>
      </w:pPr>
    </w:p>
    <w:p w14:paraId="5CE0EE3B" w14:textId="77777777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6237"/>
        <w:rPr>
          <w:rFonts w:ascii="Calibri" w:hAnsi="Calibri"/>
          <w:kern w:val="2"/>
          <w:sz w:val="22"/>
          <w:szCs w:val="22"/>
          <w:u w:color="000000"/>
        </w:rPr>
      </w:pPr>
    </w:p>
    <w:p w14:paraId="38F41593" w14:textId="77777777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6237"/>
        <w:rPr>
          <w:rFonts w:ascii="Calibri" w:hAnsi="Calibri"/>
          <w:kern w:val="2"/>
          <w:sz w:val="22"/>
          <w:szCs w:val="22"/>
          <w:u w:color="000000"/>
        </w:rPr>
      </w:pPr>
    </w:p>
    <w:p w14:paraId="3B9DA711" w14:textId="77777777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6237"/>
        <w:rPr>
          <w:rFonts w:ascii="Calibri" w:hAnsi="Calibri"/>
          <w:kern w:val="2"/>
          <w:sz w:val="22"/>
          <w:szCs w:val="22"/>
          <w:u w:color="000000"/>
        </w:rPr>
      </w:pPr>
    </w:p>
    <w:p w14:paraId="4E4D0282" w14:textId="06EC8B03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6237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kern w:val="2"/>
          <w:sz w:val="22"/>
          <w:szCs w:val="22"/>
          <w:u w:color="000000"/>
        </w:rPr>
        <w:t>Visto, si concede</w:t>
      </w:r>
      <w:r>
        <w:rPr>
          <w:rFonts w:ascii="Calibri" w:hAnsi="Calibri"/>
          <w:kern w:val="2"/>
          <w:sz w:val="22"/>
          <w:szCs w:val="22"/>
          <w:u w:color="000000"/>
        </w:rPr>
        <w:tab/>
      </w:r>
      <w:r>
        <w:rPr>
          <w:rFonts w:ascii="Calibri" w:hAnsi="Calibri"/>
          <w:kern w:val="2"/>
          <w:sz w:val="22"/>
          <w:szCs w:val="22"/>
          <w:u w:color="000000"/>
        </w:rPr>
        <w:tab/>
      </w:r>
      <w:r>
        <w:rPr>
          <w:rFonts w:ascii="Calibri" w:hAnsi="Calibri"/>
          <w:kern w:val="2"/>
          <w:sz w:val="22"/>
          <w:szCs w:val="22"/>
          <w:u w:color="000000"/>
        </w:rPr>
        <w:tab/>
      </w:r>
    </w:p>
    <w:p w14:paraId="7B660180" w14:textId="77777777" w:rsidR="00B96726" w:rsidRDefault="00B96726" w:rsidP="00B96726">
      <w:pPr>
        <w:pStyle w:val="Didefaul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ind w:firstLine="5954"/>
        <w:rPr>
          <w:rFonts w:ascii="Calibri" w:eastAsia="Calibri" w:hAnsi="Calibri" w:cs="Calibri"/>
          <w:sz w:val="22"/>
          <w:szCs w:val="22"/>
          <w:u w:color="000000"/>
        </w:rPr>
      </w:pPr>
      <w:r>
        <w:rPr>
          <w:rFonts w:ascii="Calibri" w:hAnsi="Calibri"/>
          <w:sz w:val="22"/>
          <w:szCs w:val="22"/>
          <w:u w:color="000000"/>
        </w:rPr>
        <w:t>La Dirigente Scolastica</w:t>
      </w:r>
    </w:p>
    <w:p w14:paraId="13548842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ind w:firstLine="5670"/>
        <w:jc w:val="both"/>
        <w:rPr>
          <w:rFonts w:ascii="Calibri" w:eastAsia="Calibri" w:hAnsi="Calibri" w:cs="Calibri"/>
          <w:kern w:val="2"/>
          <w:sz w:val="22"/>
          <w:szCs w:val="22"/>
          <w:u w:color="000000"/>
        </w:rPr>
      </w:pPr>
      <w:r>
        <w:rPr>
          <w:rFonts w:ascii="Calibri" w:hAnsi="Calibri"/>
          <w:sz w:val="22"/>
          <w:szCs w:val="22"/>
          <w:u w:color="000000"/>
        </w:rPr>
        <w:t>Prof.ssa Marcella Bertocchi</w:t>
      </w:r>
    </w:p>
    <w:p w14:paraId="2CFC1016" w14:textId="77777777" w:rsidR="00B96726" w:rsidRDefault="00B96726" w:rsidP="00B96726">
      <w:pPr>
        <w:pStyle w:val="Di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before="0"/>
        <w:ind w:left="5103"/>
        <w:jc w:val="center"/>
      </w:pPr>
    </w:p>
    <w:p w14:paraId="733320BE" w14:textId="77777777" w:rsidR="00B96726" w:rsidRDefault="00B96726" w:rsidP="00260C3A">
      <w:pPr>
        <w:pStyle w:val="Corpotesto"/>
        <w:spacing w:before="0"/>
        <w:ind w:left="7322" w:right="109"/>
      </w:pPr>
    </w:p>
    <w:p w14:paraId="340B8A5E" w14:textId="77777777" w:rsidR="00B96726" w:rsidRDefault="00B96726" w:rsidP="00260C3A">
      <w:pPr>
        <w:pStyle w:val="Corpotesto"/>
        <w:spacing w:before="0"/>
        <w:ind w:left="7322" w:right="109"/>
      </w:pPr>
    </w:p>
    <w:p w14:paraId="4B6408B6" w14:textId="77777777" w:rsidR="00B96726" w:rsidRDefault="00B96726" w:rsidP="00260C3A">
      <w:pPr>
        <w:pStyle w:val="Corpotesto"/>
        <w:spacing w:before="0"/>
        <w:ind w:left="7322" w:right="109"/>
      </w:pPr>
    </w:p>
    <w:p w14:paraId="715DED56" w14:textId="77777777" w:rsidR="00B96726" w:rsidRDefault="00B96726" w:rsidP="00260C3A">
      <w:pPr>
        <w:pStyle w:val="Corpotesto"/>
        <w:spacing w:before="0"/>
        <w:ind w:left="7322" w:right="109"/>
      </w:pPr>
    </w:p>
    <w:p w14:paraId="775A2578" w14:textId="77777777" w:rsidR="00B96726" w:rsidRDefault="00B96726" w:rsidP="00260C3A">
      <w:pPr>
        <w:pStyle w:val="Corpotesto"/>
        <w:spacing w:before="0"/>
        <w:ind w:left="7322" w:right="109"/>
      </w:pPr>
    </w:p>
    <w:p w14:paraId="69E3E12A" w14:textId="77777777" w:rsidR="00B96726" w:rsidRDefault="00B96726" w:rsidP="00260C3A">
      <w:pPr>
        <w:pStyle w:val="Corpotesto"/>
        <w:spacing w:before="0"/>
        <w:ind w:left="7322" w:right="109"/>
      </w:pPr>
    </w:p>
    <w:p w14:paraId="0E0F0B42" w14:textId="77777777" w:rsidR="00B96726" w:rsidRDefault="00B96726" w:rsidP="00260C3A">
      <w:pPr>
        <w:pStyle w:val="Corpotesto"/>
        <w:spacing w:before="0"/>
        <w:ind w:left="7322" w:right="109"/>
      </w:pPr>
    </w:p>
    <w:p w14:paraId="281301A6" w14:textId="77777777" w:rsidR="00B96726" w:rsidRDefault="00B96726" w:rsidP="00260C3A">
      <w:pPr>
        <w:pStyle w:val="Corpotesto"/>
        <w:spacing w:before="0"/>
        <w:ind w:left="7322" w:right="109"/>
      </w:pPr>
    </w:p>
    <w:p w14:paraId="4C87D515" w14:textId="77777777" w:rsidR="00B96726" w:rsidRDefault="00B96726" w:rsidP="00260C3A">
      <w:pPr>
        <w:pStyle w:val="Corpotesto"/>
        <w:spacing w:before="0"/>
        <w:ind w:left="7322" w:right="109"/>
      </w:pPr>
    </w:p>
    <w:p w14:paraId="1A0029A6" w14:textId="77777777" w:rsidR="00B96726" w:rsidRDefault="00B96726" w:rsidP="00260C3A">
      <w:pPr>
        <w:pStyle w:val="Corpotesto"/>
        <w:spacing w:before="0"/>
        <w:ind w:left="7322" w:right="109"/>
      </w:pPr>
    </w:p>
    <w:p w14:paraId="2AEBA39F" w14:textId="77777777" w:rsidR="00B96726" w:rsidRDefault="00B96726" w:rsidP="00260C3A">
      <w:pPr>
        <w:pStyle w:val="Corpotesto"/>
        <w:spacing w:before="0"/>
        <w:ind w:left="7322" w:right="109"/>
      </w:pPr>
    </w:p>
    <w:p w14:paraId="30DAB57B" w14:textId="77777777" w:rsidR="00B96726" w:rsidRDefault="00B96726" w:rsidP="00260C3A">
      <w:pPr>
        <w:pStyle w:val="Corpotesto"/>
        <w:spacing w:before="0"/>
        <w:ind w:left="7322" w:right="109"/>
      </w:pPr>
    </w:p>
    <w:p w14:paraId="75F20918" w14:textId="77777777" w:rsidR="00B96726" w:rsidRDefault="00B96726" w:rsidP="00260C3A">
      <w:pPr>
        <w:pStyle w:val="Corpotesto"/>
        <w:spacing w:before="0"/>
        <w:ind w:left="7322" w:right="109"/>
      </w:pPr>
    </w:p>
    <w:p w14:paraId="16691098" w14:textId="4C2D423C" w:rsidR="001222BD" w:rsidRDefault="001222BD" w:rsidP="00260C3A">
      <w:pPr>
        <w:pStyle w:val="Corpotesto"/>
        <w:spacing w:before="0"/>
        <w:ind w:left="7322" w:right="109"/>
      </w:pPr>
    </w:p>
    <w:sectPr w:rsidR="001222BD">
      <w:type w:val="continuous"/>
      <w:pgSz w:w="11910" w:h="16840"/>
      <w:pgMar w:top="14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C72D1C"/>
    <w:multiLevelType w:val="hybridMultilevel"/>
    <w:tmpl w:val="9516F14A"/>
    <w:lvl w:ilvl="0" w:tplc="64046842">
      <w:numFmt w:val="bullet"/>
      <w:lvlText w:val="-"/>
      <w:lvlJc w:val="left"/>
      <w:pPr>
        <w:ind w:left="83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CC82E20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F34E8214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C71629A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72B88E06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1EB8CD40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9BF8096A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692AEE00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32AC402C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16ED479F"/>
    <w:multiLevelType w:val="hybridMultilevel"/>
    <w:tmpl w:val="78143368"/>
    <w:lvl w:ilvl="0" w:tplc="9D6E06CE">
      <w:numFmt w:val="bullet"/>
      <w:lvlText w:val="-"/>
      <w:lvlJc w:val="left"/>
      <w:pPr>
        <w:ind w:left="1193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2" w15:restartNumberingAfterBreak="0">
    <w:nsid w:val="1864694B"/>
    <w:multiLevelType w:val="hybridMultilevel"/>
    <w:tmpl w:val="414424D6"/>
    <w:lvl w:ilvl="0" w:tplc="D5EEADDC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26A4B"/>
    <w:multiLevelType w:val="hybridMultilevel"/>
    <w:tmpl w:val="AD508448"/>
    <w:lvl w:ilvl="0" w:tplc="DB328B0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B1959"/>
    <w:multiLevelType w:val="hybridMultilevel"/>
    <w:tmpl w:val="3D58E350"/>
    <w:lvl w:ilvl="0" w:tplc="08700A0C">
      <w:numFmt w:val="bullet"/>
      <w:lvlText w:val="-"/>
      <w:lvlJc w:val="left"/>
      <w:pPr>
        <w:ind w:left="83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DCCE482A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E37467FE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1A1ACCD8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0E4CB88E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C0EE26B6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65A27EEE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CEBA69B4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75EC4CCA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num w:numId="1" w16cid:durableId="1532064617">
    <w:abstractNumId w:val="4"/>
  </w:num>
  <w:num w:numId="2" w16cid:durableId="1148671039">
    <w:abstractNumId w:val="3"/>
  </w:num>
  <w:num w:numId="3" w16cid:durableId="913667740">
    <w:abstractNumId w:val="2"/>
  </w:num>
  <w:num w:numId="4" w16cid:durableId="523250941">
    <w:abstractNumId w:val="0"/>
  </w:num>
  <w:num w:numId="5" w16cid:durableId="843594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726"/>
    <w:rsid w:val="00057036"/>
    <w:rsid w:val="001222BD"/>
    <w:rsid w:val="001C4BDC"/>
    <w:rsid w:val="00200409"/>
    <w:rsid w:val="00216EC2"/>
    <w:rsid w:val="002177CB"/>
    <w:rsid w:val="00260C3A"/>
    <w:rsid w:val="00334397"/>
    <w:rsid w:val="003A2551"/>
    <w:rsid w:val="0045241C"/>
    <w:rsid w:val="00523482"/>
    <w:rsid w:val="00545ECF"/>
    <w:rsid w:val="005C57BE"/>
    <w:rsid w:val="00613BE8"/>
    <w:rsid w:val="00642EF9"/>
    <w:rsid w:val="00695AB4"/>
    <w:rsid w:val="006A3C11"/>
    <w:rsid w:val="006C1B53"/>
    <w:rsid w:val="0075258D"/>
    <w:rsid w:val="00777A99"/>
    <w:rsid w:val="007B5F37"/>
    <w:rsid w:val="0089465F"/>
    <w:rsid w:val="00A3493A"/>
    <w:rsid w:val="00B96726"/>
    <w:rsid w:val="00BA022D"/>
    <w:rsid w:val="00D83BA5"/>
    <w:rsid w:val="00F06606"/>
    <w:rsid w:val="00FB0710"/>
    <w:rsid w:val="00FB4E29"/>
    <w:rsid w:val="00FB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B3024"/>
  <w15:docId w15:val="{62C4A1A1-5CC1-476E-8259-FF0A44607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cs="Calibri"/>
      <w:sz w:val="22"/>
      <w:szCs w:val="22"/>
      <w:lang w:eastAsia="en-US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5"/>
      <w:ind w:left="833"/>
    </w:pPr>
  </w:style>
  <w:style w:type="paragraph" w:styleId="Paragrafoelenco">
    <w:name w:val="List Paragraph"/>
    <w:basedOn w:val="Normale"/>
    <w:uiPriority w:val="1"/>
    <w:qFormat/>
    <w:pPr>
      <w:spacing w:before="5"/>
      <w:ind w:left="833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Nessunaspaziatura">
    <w:name w:val="No Spacing"/>
    <w:uiPriority w:val="1"/>
    <w:qFormat/>
    <w:rsid w:val="006A3C11"/>
    <w:rPr>
      <w:sz w:val="22"/>
      <w:szCs w:val="22"/>
      <w:lang w:eastAsia="en-US"/>
    </w:rPr>
  </w:style>
  <w:style w:type="paragraph" w:customStyle="1" w:styleId="Didefault">
    <w:name w:val="Di default"/>
    <w:rsid w:val="00B96726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3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tellite\Desktop\circ%20202425\circolari%2016%20sett\circ._41%20Pubblicazione%20Piano%20annuale%20delle%20Attivit&#224;%20A.S.%202024%202025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circ._41 Pubblicazione Piano annuale delle Attività A.S. 2024 2025</Template>
  <TotalTime>4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Satellite</dc:creator>
  <cp:keywords/>
  <cp:lastModifiedBy>Satellite</cp:lastModifiedBy>
  <cp:revision>3</cp:revision>
  <cp:lastPrinted>2024-09-17T15:54:00Z</cp:lastPrinted>
  <dcterms:created xsi:type="dcterms:W3CDTF">2024-10-05T10:04:00Z</dcterms:created>
  <dcterms:modified xsi:type="dcterms:W3CDTF">2024-10-05T10:04:00Z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2024-09-09T00:00:00Z</vt:filetime>
  </property>
  <property fmtid="{D5CDD505-2E9C-101B-9397-08002B2CF9AE}" pid="5" name="Producer">
    <vt:lpwstr>Microsoft® Word 2016</vt:lpwstr>
  </property>
</Properties>
</file>